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A4C" w:rsidRPr="00DC3E1D" w:rsidRDefault="00713A4C" w:rsidP="00884FC2">
      <w:pPr>
        <w:pStyle w:val="Subtitle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 w:rsidRPr="00303D50">
        <w:rPr>
          <w:rFonts w:ascii="Times New Roman" w:hAnsi="Times New Roman" w:cs="Times New Roman"/>
          <w:i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1.25pt;height:716.25pt">
            <v:imagedata r:id="rId5" o:title="" cropbottom="4933f" cropleft="12400f"/>
          </v:shape>
        </w:pict>
      </w:r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Муниципальное бюджетное общеобразовательное учреждение «Соснинская ООШ» Балтасинского муниципального района Республики Татарстан </w:t>
      </w:r>
    </w:p>
    <w:tbl>
      <w:tblPr>
        <w:tblW w:w="0" w:type="auto"/>
        <w:tblLook w:val="00A0"/>
      </w:tblPr>
      <w:tblGrid>
        <w:gridCol w:w="4785"/>
        <w:gridCol w:w="4785"/>
      </w:tblGrid>
      <w:tr w:rsidR="00713A4C" w:rsidRPr="007D477B" w:rsidTr="002B6EF6">
        <w:trPr>
          <w:trHeight w:val="892"/>
        </w:trPr>
        <w:tc>
          <w:tcPr>
            <w:tcW w:w="4785" w:type="dxa"/>
          </w:tcPr>
          <w:p w:rsidR="00713A4C" w:rsidRPr="007D477B" w:rsidRDefault="00713A4C" w:rsidP="00884FC2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D477B">
              <w:rPr>
                <w:rFonts w:ascii="Times New Roman" w:hAnsi="Times New Roman"/>
                <w:sz w:val="24"/>
                <w:szCs w:val="24"/>
              </w:rPr>
              <w:t>Принято на заседании Педагогического Совета.</w:t>
            </w:r>
          </w:p>
          <w:p w:rsidR="00713A4C" w:rsidRPr="007D477B" w:rsidRDefault="00713A4C" w:rsidP="00884FC2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477B">
              <w:rPr>
                <w:rFonts w:ascii="Times New Roman" w:hAnsi="Times New Roman"/>
                <w:sz w:val="24"/>
                <w:szCs w:val="24"/>
              </w:rPr>
              <w:t>Протокол №_2___ от 25.08.2017 г.</w:t>
            </w:r>
          </w:p>
          <w:p w:rsidR="00713A4C" w:rsidRPr="007D477B" w:rsidRDefault="00713A4C" w:rsidP="00884FC2">
            <w:pPr>
              <w:tabs>
                <w:tab w:val="left" w:pos="120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785" w:type="dxa"/>
          </w:tcPr>
          <w:p w:rsidR="00713A4C" w:rsidRPr="007D477B" w:rsidRDefault="00713A4C" w:rsidP="00884FC2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D477B">
              <w:rPr>
                <w:rFonts w:ascii="Times New Roman" w:hAnsi="Times New Roman"/>
                <w:sz w:val="24"/>
                <w:szCs w:val="24"/>
              </w:rPr>
              <w:t xml:space="preserve">Утверждено и введено в действие </w:t>
            </w:r>
          </w:p>
          <w:p w:rsidR="00713A4C" w:rsidRPr="007D477B" w:rsidRDefault="00713A4C" w:rsidP="00884FC2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D477B">
              <w:rPr>
                <w:rFonts w:ascii="Times New Roman" w:hAnsi="Times New Roman"/>
                <w:sz w:val="24"/>
                <w:szCs w:val="24"/>
              </w:rPr>
              <w:t xml:space="preserve">приказом директора </w:t>
            </w:r>
          </w:p>
          <w:p w:rsidR="00713A4C" w:rsidRPr="007D477B" w:rsidRDefault="00713A4C" w:rsidP="00884FC2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D477B">
              <w:rPr>
                <w:rFonts w:ascii="Times New Roman" w:hAnsi="Times New Roman"/>
                <w:sz w:val="24"/>
                <w:szCs w:val="24"/>
              </w:rPr>
              <w:t>Приказ №105 от 28.08.2017_</w:t>
            </w:r>
          </w:p>
          <w:p w:rsidR="00713A4C" w:rsidRPr="007D477B" w:rsidRDefault="00713A4C" w:rsidP="00741C2F">
            <w:pPr>
              <w:tabs>
                <w:tab w:val="left" w:pos="12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D477B">
              <w:rPr>
                <w:rFonts w:ascii="Times New Roman" w:hAnsi="Times New Roman"/>
                <w:sz w:val="24"/>
                <w:szCs w:val="24"/>
              </w:rPr>
              <w:t xml:space="preserve">      Директор школы: ______Котдусов Г.Х.</w:t>
            </w:r>
          </w:p>
        </w:tc>
      </w:tr>
    </w:tbl>
    <w:p w:rsidR="00713A4C" w:rsidRDefault="00713A4C" w:rsidP="00884FC2">
      <w:pPr>
        <w:pStyle w:val="Default"/>
        <w:jc w:val="center"/>
      </w:pPr>
    </w:p>
    <w:p w:rsidR="00713A4C" w:rsidRPr="00741C2F" w:rsidRDefault="00713A4C" w:rsidP="00884FC2">
      <w:pPr>
        <w:pStyle w:val="Default"/>
        <w:jc w:val="center"/>
      </w:pPr>
      <w:r w:rsidRPr="00741C2F">
        <w:rPr>
          <w:b/>
          <w:bCs/>
        </w:rPr>
        <w:t>Правила для обучающихся</w:t>
      </w:r>
    </w:p>
    <w:p w:rsidR="00713A4C" w:rsidRPr="00741C2F" w:rsidRDefault="00713A4C" w:rsidP="00884FC2">
      <w:pPr>
        <w:pStyle w:val="Default"/>
        <w:jc w:val="center"/>
      </w:pPr>
      <w:r w:rsidRPr="00741C2F">
        <w:t>муниципального бюджетного образовательного учреждения</w:t>
      </w:r>
    </w:p>
    <w:p w:rsidR="00713A4C" w:rsidRPr="00741C2F" w:rsidRDefault="00713A4C" w:rsidP="00884FC2">
      <w:pPr>
        <w:pStyle w:val="Default"/>
        <w:jc w:val="center"/>
      </w:pPr>
      <w:r w:rsidRPr="00741C2F">
        <w:t>«Соснинская ООШ»</w:t>
      </w:r>
    </w:p>
    <w:p w:rsidR="00713A4C" w:rsidRPr="00741C2F" w:rsidRDefault="00713A4C" w:rsidP="00884FC2">
      <w:pPr>
        <w:pStyle w:val="Default"/>
        <w:jc w:val="center"/>
      </w:pPr>
      <w:r w:rsidRPr="00741C2F">
        <w:t>Балтасинского муниципального района Республики Татарстан</w:t>
      </w:r>
    </w:p>
    <w:p w:rsidR="00713A4C" w:rsidRPr="00741C2F" w:rsidRDefault="00713A4C" w:rsidP="00884FC2">
      <w:pPr>
        <w:pStyle w:val="Default"/>
        <w:jc w:val="center"/>
      </w:pPr>
    </w:p>
    <w:p w:rsidR="00713A4C" w:rsidRPr="00741C2F" w:rsidRDefault="00713A4C" w:rsidP="00884FC2">
      <w:pPr>
        <w:pStyle w:val="Default"/>
        <w:jc w:val="both"/>
      </w:pPr>
      <w:r w:rsidRPr="00741C2F">
        <w:t xml:space="preserve">      Правила для обучающихся (в дальнейшем Правила) устанавливают нормы поведения для учеников в здании и на территории школы.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Цель Правил: создание в школе нормальной рабочей обстановки, способствующей успешной учебе каждого ученика, воспитание уважения к личности и ее права, развитие культуры поведения и навыков общения. </w:t>
      </w:r>
    </w:p>
    <w:p w:rsidR="00713A4C" w:rsidRPr="00741C2F" w:rsidRDefault="00713A4C" w:rsidP="00884FC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41C2F">
        <w:rPr>
          <w:rFonts w:ascii="Times New Roman" w:hAnsi="Times New Roman"/>
          <w:sz w:val="24"/>
          <w:szCs w:val="24"/>
        </w:rPr>
        <w:t xml:space="preserve">Настоящие правила разработаны в соответствии Уставом школы, </w:t>
      </w:r>
      <w:r w:rsidRPr="00741C2F">
        <w:rPr>
          <w:rFonts w:ascii="Times New Roman" w:hAnsi="Times New Roman"/>
          <w:color w:val="000000"/>
          <w:sz w:val="24"/>
          <w:szCs w:val="24"/>
        </w:rPr>
        <w:t>Федеральным законом от 29 декабря 2012 года №273-ФЗ «Об образовании в Российской Федерации»</w:t>
      </w:r>
      <w:r w:rsidRPr="00741C2F">
        <w:rPr>
          <w:rFonts w:ascii="Times New Roman" w:hAnsi="Times New Roman"/>
          <w:sz w:val="24"/>
          <w:szCs w:val="24"/>
        </w:rPr>
        <w:t>, правилом внутреннего трудового распорядка.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 </w:t>
      </w:r>
      <w:r w:rsidRPr="00741C2F">
        <w:rPr>
          <w:b/>
          <w:bCs/>
        </w:rPr>
        <w:t xml:space="preserve">1. Общие правила поведения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1.1. Обучающийся приходит в школу за 10-15 мин. до начала занятий, чистый и опрятный, обувает сменную обувь, занимает свое рабочее место и готовит все необходимые учебные принадлежности к предстоящему уроку.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В торжественных случаях одежда обучающихся должна соответствовать моменту, мальчики и юноши должны быть в светлых рубашках, темных костюмах.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      На уроках физической культуры обучающиеся должны быть в физкультурной </w:t>
      </w:r>
      <w:r>
        <w:t xml:space="preserve">форме. На уроках технологии, </w:t>
      </w:r>
      <w:bookmarkStart w:id="0" w:name="_GoBack"/>
      <w:bookmarkEnd w:id="0"/>
      <w:r w:rsidRPr="00741C2F">
        <w:t xml:space="preserve"> одежда и обувь обучающихся регламентируются в соответствии со спецификой предмета.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1.2. Обучающимся запрещается: </w:t>
      </w:r>
    </w:p>
    <w:p w:rsidR="00713A4C" w:rsidRPr="00741C2F" w:rsidRDefault="00713A4C" w:rsidP="00884FC2">
      <w:pPr>
        <w:pStyle w:val="Default"/>
        <w:numPr>
          <w:ilvl w:val="0"/>
          <w:numId w:val="8"/>
        </w:numPr>
        <w:spacing w:after="27"/>
        <w:jc w:val="both"/>
      </w:pPr>
      <w:r w:rsidRPr="00741C2F">
        <w:t xml:space="preserve">приносить, передавать или использовать оружие, спиртные напитки, табачные изделия, токсические и наркотические вещества; </w:t>
      </w:r>
    </w:p>
    <w:p w:rsidR="00713A4C" w:rsidRPr="00741C2F" w:rsidRDefault="00713A4C" w:rsidP="00884FC2">
      <w:pPr>
        <w:pStyle w:val="Default"/>
        <w:numPr>
          <w:ilvl w:val="0"/>
          <w:numId w:val="8"/>
        </w:numPr>
        <w:spacing w:after="27"/>
        <w:jc w:val="both"/>
      </w:pPr>
      <w:r w:rsidRPr="00741C2F">
        <w:t xml:space="preserve">использовать любые средства и вещества, могущие привести к взрывам и пожарам; </w:t>
      </w:r>
    </w:p>
    <w:p w:rsidR="00713A4C" w:rsidRPr="00741C2F" w:rsidRDefault="00713A4C" w:rsidP="00884FC2">
      <w:pPr>
        <w:pStyle w:val="Default"/>
        <w:numPr>
          <w:ilvl w:val="0"/>
          <w:numId w:val="8"/>
        </w:numPr>
        <w:spacing w:after="27"/>
        <w:jc w:val="both"/>
      </w:pPr>
      <w:r w:rsidRPr="00741C2F">
        <w:t xml:space="preserve">применять физическую силу для выяснения отношений, запугивания или вымогательства; </w:t>
      </w:r>
    </w:p>
    <w:p w:rsidR="00713A4C" w:rsidRPr="00741C2F" w:rsidRDefault="00713A4C" w:rsidP="00884FC2">
      <w:pPr>
        <w:pStyle w:val="Default"/>
        <w:numPr>
          <w:ilvl w:val="0"/>
          <w:numId w:val="8"/>
        </w:numPr>
        <w:spacing w:after="27"/>
        <w:jc w:val="both"/>
      </w:pPr>
      <w:r w:rsidRPr="00741C2F">
        <w:t xml:space="preserve">производить любые действия, влекущие за собой опасные последствия для окружающих; </w:t>
      </w:r>
    </w:p>
    <w:p w:rsidR="00713A4C" w:rsidRPr="00741C2F" w:rsidRDefault="00713A4C" w:rsidP="00884FC2">
      <w:pPr>
        <w:pStyle w:val="Default"/>
        <w:numPr>
          <w:ilvl w:val="0"/>
          <w:numId w:val="8"/>
        </w:numPr>
        <w:spacing w:after="27"/>
        <w:jc w:val="both"/>
      </w:pPr>
      <w:r w:rsidRPr="00741C2F">
        <w:t xml:space="preserve">без разрешения педагогов уходить из школы и с ее территории в урочное время; </w:t>
      </w:r>
    </w:p>
    <w:p w:rsidR="00713A4C" w:rsidRPr="00741C2F" w:rsidRDefault="00713A4C" w:rsidP="00884FC2">
      <w:pPr>
        <w:pStyle w:val="Default"/>
        <w:numPr>
          <w:ilvl w:val="0"/>
          <w:numId w:val="8"/>
        </w:numPr>
        <w:jc w:val="both"/>
      </w:pPr>
      <w:r w:rsidRPr="00741C2F">
        <w:t xml:space="preserve">пропускать занятия без уважительных причин, опаздывать на занятия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1.3. В случае пропуска занятий обучающийся должен предъявить классному руководителю справку от врача или записку от родителей (лиц, их заменяющих) о причине отсутствия на занятиях.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1.4. Обучающийся школы проявляет уважение к старшим, заботится о младших. Обучающиеся к педагогам обращаются на «Вы». Школьники уступают дорогу взрослым, старшие школьники – младшим, мальчики – девочкам.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1.5. Обучающиеся берегут имущество школы, аккуратно относятся как к своему, так и чужому имуществу.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1.6. Обучающиеся имеют право: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получение бесплатного образования в соответствии с государственными образовательными стандартами;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перевод в другой класс или другое образовательное учреждение;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знакомство с Уставом Школы и другими локальными актами, регламентирующими деятельность Школы;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обучение по индивидуальным учебным планам или ускоренный курс обучения (форма экстерната)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бесплатное пользование библиотечным фондом, иной материально-технической базой Школы для использования в образовательном процессе;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получение дополнительных образовательных услуг;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участие в управление Школой, классом;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уважение человеческого достоинства, свободу совести и информации, свободное выражение своих взглядов и убеждений;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свободное посещение мероприятий, не предусмотренных учебным планом;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 на добровольное привлечение к труду, не предусмотренному образовательной программой;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 на добровольное вступление в любые общественные организации;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 на защиту от применения методов физического и психического насилия;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на условия обучения, гарантирующие охрану и укрепление здоровья; </w:t>
      </w:r>
    </w:p>
    <w:p w:rsidR="00713A4C" w:rsidRPr="00741C2F" w:rsidRDefault="00713A4C" w:rsidP="00884FC2">
      <w:pPr>
        <w:pStyle w:val="Default"/>
        <w:numPr>
          <w:ilvl w:val="0"/>
          <w:numId w:val="9"/>
        </w:numPr>
        <w:spacing w:after="28"/>
        <w:jc w:val="both"/>
      </w:pPr>
      <w:r w:rsidRPr="00741C2F">
        <w:t xml:space="preserve"> на обращение в конфликтную комиссию школы в случае несогласия с результатами промежуточной и итоговой аттестации по соответствующему предмету.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1.7. Обучающиеся Школы обязаны: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выполнять устав Школы, Правила для обучающихся, решения органов самоуправления, приказы директора;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уважать права, честь и достоинство других обучающихся, работников Школы, не допускать ущемление их интересов, помогать младшим;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участвовать в самообслуживающем труде, дежурстве по Школе, классу;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быть дисциплинированным, соблюдать общественный порядок в Школе и вне ее, выполнять требования дежурных обучающихся;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соблюдать правила в отношении строгой формы одежды, предусмотренной Правилами для обучающихся;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сознательно относиться к учебе, своевременно являться на уроки и другие занятия, соблюдать порядок на рабочем месте;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spacing w:after="27"/>
        <w:jc w:val="both"/>
      </w:pPr>
      <w:r w:rsidRPr="00741C2F">
        <w:t xml:space="preserve">беречь имущество Школы, бережно относиться к результатам труда других людей, зеленым насаждениям; </w:t>
      </w:r>
    </w:p>
    <w:p w:rsidR="00713A4C" w:rsidRPr="00741C2F" w:rsidRDefault="00713A4C" w:rsidP="0083403A">
      <w:pPr>
        <w:pStyle w:val="Default"/>
        <w:numPr>
          <w:ilvl w:val="0"/>
          <w:numId w:val="10"/>
        </w:numPr>
        <w:jc w:val="both"/>
      </w:pPr>
      <w:r w:rsidRPr="00741C2F">
        <w:t xml:space="preserve">экономно расходовать электроэнергию, воду, сырье и другие материалы. </w:t>
      </w:r>
    </w:p>
    <w:p w:rsidR="00713A4C" w:rsidRPr="00741C2F" w:rsidRDefault="00713A4C" w:rsidP="00884FC2">
      <w:pPr>
        <w:pStyle w:val="Default"/>
        <w:jc w:val="both"/>
      </w:pPr>
      <w:r w:rsidRPr="00741C2F">
        <w:rPr>
          <w:b/>
          <w:bCs/>
        </w:rPr>
        <w:t xml:space="preserve">2. Поведение на занятиях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2.1. При входе педагога в класс обучающиеся встают в знак приветствия и садятся после того, как педагог ответит на приветствие и разрешит сесть. Подобным образом обучающиеся приветствуют любого взрослого, вошедшего в класс во время занятий.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2.2. Каждый учитель определяет для своих занятий правила поведения обучающихся на занятиях в соответствии с законом и правилами школы.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2.3. Во время урока нельзя шуметь, отвлекаться самому и отвлекать товарищей от занятий посторонними разговорами, играми и другими, не относящимися к уроку, делами. Урочное время должно использоваться учащимися только для учебных целей.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2.4. Если во время занятий учащемуся необходимо выйти из класса, то он должен встать и попросить разрешения педагога. </w:t>
      </w:r>
    </w:p>
    <w:p w:rsidR="00713A4C" w:rsidRPr="00741C2F" w:rsidRDefault="00713A4C" w:rsidP="0083403A">
      <w:pPr>
        <w:pStyle w:val="Default"/>
        <w:jc w:val="both"/>
      </w:pPr>
      <w:r w:rsidRPr="00741C2F">
        <w:t xml:space="preserve">2.5. Если обучающийся хочет задать вопрос учителю или ответить на вопрос учителя, он поднимает руку. </w:t>
      </w:r>
    </w:p>
    <w:p w:rsidR="00713A4C" w:rsidRPr="00741C2F" w:rsidRDefault="00713A4C" w:rsidP="0083403A">
      <w:pPr>
        <w:pStyle w:val="Default"/>
        <w:jc w:val="both"/>
      </w:pPr>
      <w:r w:rsidRPr="00741C2F">
        <w:t xml:space="preserve">2.6. Звонок (сигнал) об окончании урока дается для учителя. Только когда учитель объявит об окончании занятий, обучающийся вправе покинуть класс. При выходе учителя или другого взрослого из класса, обучающиеся встают. </w:t>
      </w:r>
    </w:p>
    <w:p w:rsidR="00713A4C" w:rsidRPr="00741C2F" w:rsidRDefault="00713A4C" w:rsidP="00884FC2">
      <w:pPr>
        <w:pStyle w:val="Default"/>
        <w:jc w:val="both"/>
      </w:pPr>
      <w:r w:rsidRPr="00741C2F">
        <w:rPr>
          <w:b/>
          <w:bCs/>
        </w:rPr>
        <w:t xml:space="preserve">3. Поведение до начала, в перерывах и после окончания занятий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3.1. Во время перерывов (перемен) обучающийся обязан: </w:t>
      </w:r>
    </w:p>
    <w:p w:rsidR="00713A4C" w:rsidRPr="00741C2F" w:rsidRDefault="00713A4C" w:rsidP="0083403A">
      <w:pPr>
        <w:pStyle w:val="Default"/>
        <w:numPr>
          <w:ilvl w:val="0"/>
          <w:numId w:val="11"/>
        </w:numPr>
        <w:spacing w:after="27"/>
        <w:jc w:val="both"/>
      </w:pPr>
      <w:r w:rsidRPr="00741C2F">
        <w:t xml:space="preserve">навести чистоту и порядок на своем рабочем месте; </w:t>
      </w:r>
    </w:p>
    <w:p w:rsidR="00713A4C" w:rsidRPr="00741C2F" w:rsidRDefault="00713A4C" w:rsidP="0083403A">
      <w:pPr>
        <w:pStyle w:val="Default"/>
        <w:numPr>
          <w:ilvl w:val="0"/>
          <w:numId w:val="11"/>
        </w:numPr>
        <w:spacing w:after="27"/>
        <w:jc w:val="both"/>
      </w:pPr>
      <w:r w:rsidRPr="00741C2F">
        <w:t xml:space="preserve">выйти из класса; </w:t>
      </w:r>
    </w:p>
    <w:p w:rsidR="00713A4C" w:rsidRPr="00741C2F" w:rsidRDefault="00713A4C" w:rsidP="0083403A">
      <w:pPr>
        <w:pStyle w:val="Default"/>
        <w:numPr>
          <w:ilvl w:val="0"/>
          <w:numId w:val="11"/>
        </w:numPr>
        <w:spacing w:after="27"/>
        <w:jc w:val="both"/>
      </w:pPr>
      <w:r w:rsidRPr="00741C2F">
        <w:t xml:space="preserve">подчиняться требованиям педагога и работников школы; </w:t>
      </w:r>
    </w:p>
    <w:p w:rsidR="00713A4C" w:rsidRPr="00741C2F" w:rsidRDefault="00713A4C" w:rsidP="0083403A">
      <w:pPr>
        <w:pStyle w:val="Default"/>
        <w:numPr>
          <w:ilvl w:val="0"/>
          <w:numId w:val="11"/>
        </w:numPr>
        <w:jc w:val="both"/>
      </w:pPr>
      <w:r w:rsidRPr="00741C2F">
        <w:t xml:space="preserve">помочь подготовить класс по просьбе педагога к следующему уроку.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Обучающимся запрещается: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бегать около оконных проемов, по лестницам и в других местах, не приспособленных для игр;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толкать друг друга, бросаться предметами и применять физическую силу;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опаздывать на уроки;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открывать окна, сидеть на подоконниках, т.к. это опасно для жизни и здоровья обучающихся;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бросаться предметами и школьными сумками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курить в стенах школы и на ее территории;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сквернословить и нецензурно выражаться, употреблять непристойные выражения и жесты;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покидать школу без разрешения классного руководителя или администрации;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без разрешения заглядывать на уроки в чужой класс;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spacing w:after="27"/>
        <w:jc w:val="both"/>
      </w:pPr>
      <w:r w:rsidRPr="00741C2F">
        <w:t xml:space="preserve">шуметь во время уроков и экзаменов в коридорах школы; </w:t>
      </w:r>
    </w:p>
    <w:p w:rsidR="00713A4C" w:rsidRPr="00741C2F" w:rsidRDefault="00713A4C" w:rsidP="0083403A">
      <w:pPr>
        <w:pStyle w:val="Default"/>
        <w:numPr>
          <w:ilvl w:val="0"/>
          <w:numId w:val="12"/>
        </w:numPr>
        <w:jc w:val="both"/>
      </w:pPr>
      <w:r w:rsidRPr="00741C2F">
        <w:t xml:space="preserve">унижать и оскорблять младших школьников и одноклассников, не допускать физического насилия и драк.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3.2. Дежурный по классу: </w:t>
      </w:r>
    </w:p>
    <w:p w:rsidR="00713A4C" w:rsidRPr="00741C2F" w:rsidRDefault="00713A4C" w:rsidP="0083403A">
      <w:pPr>
        <w:pStyle w:val="Default"/>
        <w:numPr>
          <w:ilvl w:val="0"/>
          <w:numId w:val="13"/>
        </w:numPr>
        <w:spacing w:after="27"/>
        <w:jc w:val="both"/>
      </w:pPr>
      <w:r w:rsidRPr="00741C2F">
        <w:t xml:space="preserve">находится в классе во время перемены; </w:t>
      </w:r>
    </w:p>
    <w:p w:rsidR="00713A4C" w:rsidRPr="00741C2F" w:rsidRDefault="00713A4C" w:rsidP="0083403A">
      <w:pPr>
        <w:pStyle w:val="Default"/>
        <w:numPr>
          <w:ilvl w:val="0"/>
          <w:numId w:val="13"/>
        </w:numPr>
        <w:spacing w:after="27"/>
        <w:jc w:val="both"/>
      </w:pPr>
      <w:r w:rsidRPr="00741C2F">
        <w:t xml:space="preserve">обеспечивает порядок в классе; </w:t>
      </w:r>
    </w:p>
    <w:p w:rsidR="00713A4C" w:rsidRPr="00741C2F" w:rsidRDefault="00713A4C" w:rsidP="0083403A">
      <w:pPr>
        <w:pStyle w:val="Default"/>
        <w:numPr>
          <w:ilvl w:val="0"/>
          <w:numId w:val="13"/>
        </w:numPr>
        <w:spacing w:after="27"/>
        <w:jc w:val="both"/>
      </w:pPr>
      <w:r w:rsidRPr="00741C2F">
        <w:t xml:space="preserve">помогает педагогу подготовить класс к следующему уроку; </w:t>
      </w:r>
    </w:p>
    <w:p w:rsidR="00713A4C" w:rsidRPr="00741C2F" w:rsidRDefault="00713A4C" w:rsidP="0083403A">
      <w:pPr>
        <w:pStyle w:val="Default"/>
        <w:numPr>
          <w:ilvl w:val="0"/>
          <w:numId w:val="13"/>
        </w:numPr>
        <w:jc w:val="both"/>
      </w:pPr>
      <w:r w:rsidRPr="00741C2F">
        <w:t xml:space="preserve">после окончания занятий производит посильную уборку класса.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3.3. Обучающийся, находясь в столовой: </w:t>
      </w:r>
    </w:p>
    <w:p w:rsidR="00713A4C" w:rsidRPr="00741C2F" w:rsidRDefault="00713A4C" w:rsidP="0083403A">
      <w:pPr>
        <w:pStyle w:val="Default"/>
        <w:numPr>
          <w:ilvl w:val="0"/>
          <w:numId w:val="14"/>
        </w:numPr>
        <w:spacing w:after="27"/>
        <w:jc w:val="both"/>
      </w:pPr>
      <w:r w:rsidRPr="00741C2F">
        <w:t xml:space="preserve">подчиняется требованиям педагога и работников столовой; </w:t>
      </w:r>
    </w:p>
    <w:p w:rsidR="00713A4C" w:rsidRPr="00741C2F" w:rsidRDefault="00713A4C" w:rsidP="0083403A">
      <w:pPr>
        <w:pStyle w:val="Default"/>
        <w:numPr>
          <w:ilvl w:val="0"/>
          <w:numId w:val="14"/>
        </w:numPr>
        <w:spacing w:after="27"/>
        <w:jc w:val="both"/>
      </w:pPr>
      <w:r w:rsidRPr="00741C2F">
        <w:t xml:space="preserve">соблюдает очередь при получении еды; </w:t>
      </w:r>
    </w:p>
    <w:p w:rsidR="00713A4C" w:rsidRPr="00741C2F" w:rsidRDefault="00713A4C" w:rsidP="0083403A">
      <w:pPr>
        <w:pStyle w:val="Default"/>
        <w:numPr>
          <w:ilvl w:val="0"/>
          <w:numId w:val="14"/>
        </w:numPr>
        <w:spacing w:after="27"/>
        <w:jc w:val="both"/>
      </w:pPr>
      <w:r w:rsidRPr="00741C2F">
        <w:t xml:space="preserve">проявляет внимание и осторожность при получении и употреблении горячих и жидких блюд; </w:t>
      </w:r>
    </w:p>
    <w:p w:rsidR="00713A4C" w:rsidRPr="00741C2F" w:rsidRDefault="00713A4C" w:rsidP="0083403A">
      <w:pPr>
        <w:pStyle w:val="Default"/>
        <w:numPr>
          <w:ilvl w:val="0"/>
          <w:numId w:val="14"/>
        </w:numPr>
        <w:spacing w:after="27"/>
        <w:jc w:val="both"/>
      </w:pPr>
      <w:r w:rsidRPr="00741C2F">
        <w:t xml:space="preserve">употребляет еду и напитки, приобретенные в столовой и принесенные с собой, только в столовой; </w:t>
      </w:r>
    </w:p>
    <w:p w:rsidR="00713A4C" w:rsidRPr="00741C2F" w:rsidRDefault="00713A4C" w:rsidP="0083403A">
      <w:pPr>
        <w:pStyle w:val="Default"/>
        <w:numPr>
          <w:ilvl w:val="0"/>
          <w:numId w:val="14"/>
        </w:numPr>
        <w:spacing w:after="27"/>
        <w:jc w:val="both"/>
      </w:pPr>
      <w:r w:rsidRPr="00741C2F">
        <w:t xml:space="preserve">убирает стол после принятия пищи. </w:t>
      </w:r>
    </w:p>
    <w:p w:rsidR="00713A4C" w:rsidRPr="00741C2F" w:rsidRDefault="00713A4C" w:rsidP="0083403A">
      <w:pPr>
        <w:pStyle w:val="Default"/>
        <w:numPr>
          <w:ilvl w:val="0"/>
          <w:numId w:val="14"/>
        </w:numPr>
        <w:spacing w:after="27"/>
        <w:jc w:val="both"/>
      </w:pPr>
      <w:r w:rsidRPr="00741C2F">
        <w:t xml:space="preserve">не бросает хлеб и др. продукты питания. </w:t>
      </w:r>
    </w:p>
    <w:p w:rsidR="00713A4C" w:rsidRPr="00741C2F" w:rsidRDefault="00713A4C" w:rsidP="00884FC2">
      <w:pPr>
        <w:pStyle w:val="Default"/>
        <w:jc w:val="both"/>
      </w:pPr>
      <w:r w:rsidRPr="00741C2F">
        <w:rPr>
          <w:b/>
          <w:bCs/>
        </w:rPr>
        <w:t xml:space="preserve">4. Заключительные положения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4.1. Настоящие Правила распространяются на территорию школы и на все мероприятия, проводимые школой. </w:t>
      </w:r>
    </w:p>
    <w:p w:rsidR="00713A4C" w:rsidRPr="00741C2F" w:rsidRDefault="00713A4C" w:rsidP="00884FC2">
      <w:pPr>
        <w:pStyle w:val="Default"/>
        <w:jc w:val="both"/>
      </w:pPr>
      <w:r w:rsidRPr="00741C2F">
        <w:t xml:space="preserve">4.2. Настоящие Правила вывешиваются в школе на видном месте для всеобщего ознакомления. </w:t>
      </w:r>
    </w:p>
    <w:p w:rsidR="00713A4C" w:rsidRPr="00741C2F" w:rsidRDefault="00713A4C" w:rsidP="00884FC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41C2F">
        <w:rPr>
          <w:rFonts w:ascii="Times New Roman" w:hAnsi="Times New Roman"/>
          <w:sz w:val="24"/>
          <w:szCs w:val="24"/>
        </w:rPr>
        <w:t>4.3. Вне школы обучающиеся ведут себя везде и всегда так, чтобы не уронить свою честь и достоинство, не запятнать доброе имя школы.</w:t>
      </w:r>
    </w:p>
    <w:sectPr w:rsidR="00713A4C" w:rsidRPr="00741C2F" w:rsidSect="00536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24F8E8"/>
    <w:multiLevelType w:val="hybridMultilevel"/>
    <w:tmpl w:val="094E7392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8EC6976A"/>
    <w:multiLevelType w:val="hybridMultilevel"/>
    <w:tmpl w:val="1AD2BEB0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BCCF7766"/>
    <w:multiLevelType w:val="hybridMultilevel"/>
    <w:tmpl w:val="B197B20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C89B38FE"/>
    <w:multiLevelType w:val="hybridMultilevel"/>
    <w:tmpl w:val="E9A2A067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E334630E"/>
    <w:multiLevelType w:val="hybridMultilevel"/>
    <w:tmpl w:val="71AF3D5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FC0EA2E3"/>
    <w:multiLevelType w:val="hybridMultilevel"/>
    <w:tmpl w:val="B51F7F9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4526FC5"/>
    <w:multiLevelType w:val="hybridMultilevel"/>
    <w:tmpl w:val="E040B0F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0E197F8D"/>
    <w:multiLevelType w:val="hybridMultilevel"/>
    <w:tmpl w:val="5282D05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306C64D3"/>
    <w:multiLevelType w:val="hybridMultilevel"/>
    <w:tmpl w:val="D170715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37F21813"/>
    <w:multiLevelType w:val="hybridMultilevel"/>
    <w:tmpl w:val="DEDC787B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487C6EF1"/>
    <w:multiLevelType w:val="hybridMultilevel"/>
    <w:tmpl w:val="1194B35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50201EAA"/>
    <w:multiLevelType w:val="hybridMultilevel"/>
    <w:tmpl w:val="A538F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CE2A17"/>
    <w:multiLevelType w:val="hybridMultilevel"/>
    <w:tmpl w:val="3A72AC5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>
    <w:nsid w:val="75144DAA"/>
    <w:multiLevelType w:val="hybridMultilevel"/>
    <w:tmpl w:val="DCDEBBC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 w:numId="8">
    <w:abstractNumId w:val="11"/>
  </w:num>
  <w:num w:numId="9">
    <w:abstractNumId w:val="8"/>
  </w:num>
  <w:num w:numId="10">
    <w:abstractNumId w:val="7"/>
  </w:num>
  <w:num w:numId="11">
    <w:abstractNumId w:val="10"/>
  </w:num>
  <w:num w:numId="12">
    <w:abstractNumId w:val="13"/>
  </w:num>
  <w:num w:numId="13">
    <w:abstractNumId w:val="1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4FC2"/>
    <w:rsid w:val="0029671F"/>
    <w:rsid w:val="002B6EF6"/>
    <w:rsid w:val="00303D50"/>
    <w:rsid w:val="00434891"/>
    <w:rsid w:val="0053627F"/>
    <w:rsid w:val="006C4E4B"/>
    <w:rsid w:val="00713A4C"/>
    <w:rsid w:val="00741C2F"/>
    <w:rsid w:val="007D477B"/>
    <w:rsid w:val="0083403A"/>
    <w:rsid w:val="00884FC2"/>
    <w:rsid w:val="00DC3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27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84FC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BodyText"/>
    <w:link w:val="SubtitleChar"/>
    <w:uiPriority w:val="99"/>
    <w:qFormat/>
    <w:rsid w:val="00884FC2"/>
    <w:pPr>
      <w:keepNext/>
      <w:suppressAutoHyphens/>
      <w:spacing w:before="240" w:after="120" w:line="240" w:lineRule="auto"/>
      <w:jc w:val="center"/>
    </w:pPr>
    <w:rPr>
      <w:rFonts w:ascii="Arial" w:hAnsi="Arial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84FC2"/>
    <w:rPr>
      <w:rFonts w:ascii="Arial" w:eastAsia="Times New Roman" w:hAnsi="Arial" w:cs="Tahoma"/>
      <w:i/>
      <w:iCs/>
      <w:sz w:val="28"/>
      <w:szCs w:val="28"/>
      <w:lang w:eastAsia="ar-SA" w:bidi="ar-SA"/>
    </w:rPr>
  </w:style>
  <w:style w:type="paragraph" w:styleId="BodyText">
    <w:name w:val="Body Text"/>
    <w:basedOn w:val="Normal"/>
    <w:link w:val="BodyTextChar"/>
    <w:uiPriority w:val="99"/>
    <w:semiHidden/>
    <w:rsid w:val="00884F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84FC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70</TotalTime>
  <Pages>4</Pages>
  <Words>1161</Words>
  <Characters>6620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MIL</cp:lastModifiedBy>
  <cp:revision>3</cp:revision>
  <cp:lastPrinted>2018-01-14T11:01:00Z</cp:lastPrinted>
  <dcterms:created xsi:type="dcterms:W3CDTF">2014-01-04T03:59:00Z</dcterms:created>
  <dcterms:modified xsi:type="dcterms:W3CDTF">2018-01-21T08:09:00Z</dcterms:modified>
</cp:coreProperties>
</file>